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015D1D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57" name="Picture 56" descr="2006 September-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September-October-Nov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8" name="Picture 57" descr="2006 September-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September-October-Nov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9" name="Picture 58" descr="2006 September-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September-October-Nov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0" name="Picture 59" descr="2006 September-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September-October-Nov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1" name="Picture 60" descr="2006 September-October-Nov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September-October-Nov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2" name="Picture 61" descr="2006 September-October-Nov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September-October-Nov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3" name="Picture 62" descr="2006 September-October-November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September-October-November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4" name="Picture 63" descr="2006 September-October-November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September-October-November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515D7"/>
    <w:rsid w:val="00015D1D"/>
    <w:rsid w:val="00095C4B"/>
    <w:rsid w:val="002E63CD"/>
    <w:rsid w:val="003015E9"/>
    <w:rsid w:val="005515D7"/>
    <w:rsid w:val="00585480"/>
    <w:rsid w:val="00611B4C"/>
    <w:rsid w:val="006B0FE1"/>
    <w:rsid w:val="007B0BB7"/>
    <w:rsid w:val="00817F87"/>
    <w:rsid w:val="008C0CD1"/>
    <w:rsid w:val="008E5C45"/>
    <w:rsid w:val="009C3177"/>
    <w:rsid w:val="00A10B2B"/>
    <w:rsid w:val="00A97C54"/>
    <w:rsid w:val="00AF1435"/>
    <w:rsid w:val="00C00EBB"/>
    <w:rsid w:val="00D16D4E"/>
    <w:rsid w:val="00E30873"/>
    <w:rsid w:val="00F1244B"/>
    <w:rsid w:val="00F14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2017-11-24T15:10:00Z</dcterms:created>
  <dcterms:modified xsi:type="dcterms:W3CDTF">2017-11-24T15:12:00Z</dcterms:modified>
</cp:coreProperties>
</file>